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693" w:rsidRDefault="007E1693" w:rsidP="005B2226">
      <w:bookmarkStart w:id="0" w:name="_GoBack"/>
      <w:bookmarkEnd w:id="0"/>
    </w:p>
    <w:p w:rsidR="007E1693" w:rsidRPr="009E3552" w:rsidRDefault="007E1693" w:rsidP="0007450D">
      <w:pPr>
        <w:pStyle w:val="ListParagraph"/>
        <w:numPr>
          <w:ilvl w:val="0"/>
          <w:numId w:val="1"/>
        </w:numPr>
        <w:ind w:firstLineChars="0"/>
        <w:rPr>
          <w:rFonts w:ascii="仿宋_GB2312" w:eastAsia="仿宋_GB2312"/>
        </w:rPr>
      </w:pPr>
      <w:r w:rsidRPr="009E3552">
        <w:rPr>
          <w:rFonts w:ascii="仿宋_GB2312" w:eastAsia="仿宋_GB2312" w:hint="eastAsia"/>
        </w:rPr>
        <w:t>航空服务专业实训活动剪影</w:t>
      </w:r>
    </w:p>
    <w:p w:rsidR="007E1693" w:rsidRDefault="007E1693" w:rsidP="0007450D"/>
    <w:p w:rsidR="007E1693" w:rsidRDefault="007E1693" w:rsidP="0007450D"/>
    <w:p w:rsidR="007E1693" w:rsidRDefault="007E1693" w:rsidP="00E8130D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" o:spid="_x0000_i1025" type="#_x0000_t75" style="width:189.75pt;height:126.7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">
            <v:imagedata r:id="rId7" o:title=""/>
            <o:lock v:ext="edit" aspectratio="f"/>
          </v:shape>
        </w:pict>
      </w:r>
      <w:r>
        <w:rPr>
          <w:noProof/>
        </w:rPr>
        <w:pict>
          <v:shape id="图片 3" o:spid="_x0000_i1026" type="#_x0000_t75" style="width:189.75pt;height:126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">
            <v:imagedata r:id="rId8" o:title=""/>
            <o:lock v:ext="edit" aspectratio="f"/>
          </v:shape>
        </w:pict>
      </w:r>
    </w:p>
    <w:p w:rsidR="007E1693" w:rsidRPr="009E3552" w:rsidRDefault="007E1693" w:rsidP="00E8130D">
      <w:pPr>
        <w:ind w:firstLineChars="1890" w:firstLine="3415"/>
        <w:rPr>
          <w:rFonts w:ascii="仿宋_GB2312" w:eastAsia="仿宋_GB2312" w:hAnsi="微软雅黑"/>
          <w:b/>
          <w:sz w:val="18"/>
        </w:rPr>
      </w:pPr>
      <w:r w:rsidRPr="009E3552">
        <w:rPr>
          <w:rFonts w:ascii="仿宋_GB2312" w:eastAsia="仿宋_GB2312" w:hAnsi="微软雅黑" w:hint="eastAsia"/>
          <w:b/>
          <w:sz w:val="18"/>
        </w:rPr>
        <w:t>职业形象设计实训</w:t>
      </w:r>
    </w:p>
    <w:p w:rsidR="007E1693" w:rsidRDefault="007E1693" w:rsidP="0007450D">
      <w:pPr>
        <w:ind w:firstLineChars="450" w:firstLine="810"/>
        <w:rPr>
          <w:sz w:val="18"/>
        </w:rPr>
      </w:pPr>
    </w:p>
    <w:p w:rsidR="007E1693" w:rsidRDefault="007E1693" w:rsidP="00E8130D">
      <w:pPr>
        <w:jc w:val="center"/>
        <w:rPr>
          <w:sz w:val="18"/>
        </w:rPr>
      </w:pPr>
      <w:r w:rsidRPr="00C90633">
        <w:rPr>
          <w:noProof/>
          <w:sz w:val="18"/>
        </w:rPr>
        <w:pict>
          <v:shape id="图片 4" o:spid="_x0000_i1027" type="#_x0000_t75" style="width:180.75pt;height:127.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">
            <v:imagedata r:id="rId9" o:title=""/>
            <o:lock v:ext="edit" aspectratio="f"/>
          </v:shape>
        </w:pict>
      </w:r>
      <w:r w:rsidRPr="00C90633">
        <w:rPr>
          <w:noProof/>
          <w:sz w:val="18"/>
        </w:rPr>
        <w:pict>
          <v:shape id="图片 6" o:spid="_x0000_i1028" type="#_x0000_t75" style="width:177pt;height:127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">
            <v:imagedata r:id="rId10" o:title=""/>
            <o:lock v:ext="edit" aspectratio="f"/>
          </v:shape>
        </w:pict>
      </w:r>
    </w:p>
    <w:p w:rsidR="007E1693" w:rsidRPr="009E3552" w:rsidRDefault="007E1693" w:rsidP="009E3552">
      <w:pPr>
        <w:ind w:firstLineChars="1890" w:firstLine="3415"/>
        <w:rPr>
          <w:rFonts w:ascii="仿宋_GB2312" w:eastAsia="仿宋_GB2312" w:hAnsi="微软雅黑"/>
          <w:b/>
          <w:sz w:val="18"/>
        </w:rPr>
      </w:pPr>
      <w:r w:rsidRPr="009E3552">
        <w:rPr>
          <w:rFonts w:ascii="仿宋_GB2312" w:eastAsia="仿宋_GB2312" w:hAnsi="微软雅黑" w:hint="eastAsia"/>
          <w:b/>
          <w:sz w:val="18"/>
        </w:rPr>
        <w:t>舞蹈与形体训练</w:t>
      </w:r>
    </w:p>
    <w:p w:rsidR="007E1693" w:rsidRDefault="007E1693" w:rsidP="0007450D">
      <w:pPr>
        <w:ind w:firstLineChars="472" w:firstLine="850"/>
        <w:jc w:val="left"/>
        <w:rPr>
          <w:sz w:val="18"/>
        </w:rPr>
      </w:pPr>
    </w:p>
    <w:p w:rsidR="007E1693" w:rsidRDefault="007E1693" w:rsidP="00E8130D">
      <w:pPr>
        <w:jc w:val="center"/>
        <w:rPr>
          <w:sz w:val="18"/>
        </w:rPr>
      </w:pPr>
      <w:r w:rsidRPr="00C90633">
        <w:rPr>
          <w:noProof/>
          <w:sz w:val="18"/>
        </w:rPr>
        <w:pict>
          <v:shape id="图片 8" o:spid="_x0000_i1029" type="#_x0000_t75" style="width:188.25pt;height:127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">
            <v:imagedata r:id="rId11" o:title=""/>
            <o:lock v:ext="edit" aspectratio="f"/>
          </v:shape>
        </w:pict>
      </w:r>
      <w:r w:rsidRPr="00C90633">
        <w:rPr>
          <w:noProof/>
          <w:sz w:val="18"/>
        </w:rPr>
        <w:pict>
          <v:shape id="图片 10" o:spid="_x0000_i1030" type="#_x0000_t75" style="width:186pt;height:126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">
            <v:imagedata r:id="rId12" o:title=""/>
            <o:lock v:ext="edit" aspectratio="f"/>
          </v:shape>
        </w:pict>
      </w:r>
    </w:p>
    <w:p w:rsidR="007E1693" w:rsidRPr="009E3552" w:rsidRDefault="007E1693" w:rsidP="009E3552">
      <w:pPr>
        <w:ind w:firstLineChars="1890" w:firstLine="3415"/>
        <w:rPr>
          <w:rFonts w:ascii="仿宋_GB2312" w:eastAsia="仿宋_GB2312" w:hAnsi="微软雅黑"/>
          <w:b/>
          <w:sz w:val="18"/>
        </w:rPr>
      </w:pPr>
      <w:r w:rsidRPr="009E3552">
        <w:rPr>
          <w:rFonts w:ascii="仿宋_GB2312" w:eastAsia="仿宋_GB2312" w:hAnsi="微软雅黑" w:hint="eastAsia"/>
          <w:b/>
          <w:sz w:val="18"/>
        </w:rPr>
        <w:t>客舱服务与技能实训</w:t>
      </w:r>
    </w:p>
    <w:p w:rsidR="007E1693" w:rsidRDefault="007E1693" w:rsidP="00E8130D">
      <w:pPr>
        <w:ind w:firstLineChars="1890" w:firstLine="3402"/>
        <w:rPr>
          <w:rFonts w:ascii="微软雅黑" w:eastAsia="微软雅黑" w:hAnsi="微软雅黑"/>
          <w:sz w:val="18"/>
        </w:rPr>
      </w:pPr>
    </w:p>
    <w:p w:rsidR="007E1693" w:rsidRDefault="007E1693" w:rsidP="00E8130D">
      <w:pPr>
        <w:ind w:firstLineChars="1890" w:firstLine="3402"/>
        <w:rPr>
          <w:rFonts w:ascii="微软雅黑" w:eastAsia="微软雅黑" w:hAnsi="微软雅黑"/>
          <w:sz w:val="18"/>
        </w:rPr>
      </w:pPr>
    </w:p>
    <w:p w:rsidR="007E1693" w:rsidRDefault="007E1693" w:rsidP="00E8130D">
      <w:pPr>
        <w:ind w:firstLineChars="1890" w:firstLine="3402"/>
        <w:rPr>
          <w:rFonts w:ascii="微软雅黑" w:eastAsia="微软雅黑" w:hAnsi="微软雅黑"/>
          <w:sz w:val="18"/>
        </w:rPr>
      </w:pPr>
    </w:p>
    <w:p w:rsidR="007E1693" w:rsidRDefault="007E1693" w:rsidP="00E8130D">
      <w:pPr>
        <w:ind w:firstLineChars="1890" w:firstLine="3402"/>
        <w:rPr>
          <w:rFonts w:ascii="微软雅黑" w:eastAsia="微软雅黑" w:hAnsi="微软雅黑"/>
          <w:sz w:val="18"/>
        </w:rPr>
      </w:pPr>
    </w:p>
    <w:p w:rsidR="007E1693" w:rsidRDefault="007E1693" w:rsidP="00E8130D">
      <w:pPr>
        <w:ind w:firstLineChars="1890" w:firstLine="3402"/>
        <w:rPr>
          <w:rFonts w:ascii="微软雅黑" w:eastAsia="微软雅黑" w:hAnsi="微软雅黑"/>
          <w:sz w:val="18"/>
        </w:rPr>
      </w:pPr>
    </w:p>
    <w:p w:rsidR="007E1693" w:rsidRDefault="007E1693" w:rsidP="00E8130D">
      <w:pPr>
        <w:ind w:firstLineChars="1890" w:firstLine="3402"/>
        <w:rPr>
          <w:rFonts w:ascii="微软雅黑" w:eastAsia="微软雅黑" w:hAnsi="微软雅黑"/>
          <w:sz w:val="18"/>
        </w:rPr>
      </w:pPr>
    </w:p>
    <w:p w:rsidR="007E1693" w:rsidRDefault="007E1693" w:rsidP="00E8130D">
      <w:pPr>
        <w:ind w:firstLineChars="1890" w:firstLine="3402"/>
        <w:rPr>
          <w:rFonts w:ascii="微软雅黑" w:eastAsia="微软雅黑" w:hAnsi="微软雅黑"/>
          <w:sz w:val="18"/>
        </w:rPr>
      </w:pPr>
    </w:p>
    <w:p w:rsidR="007E1693" w:rsidRDefault="007E1693" w:rsidP="00E8130D">
      <w:pPr>
        <w:ind w:firstLineChars="1890" w:firstLine="3402"/>
        <w:rPr>
          <w:rFonts w:ascii="微软雅黑" w:eastAsia="微软雅黑" w:hAnsi="微软雅黑"/>
          <w:sz w:val="18"/>
        </w:rPr>
      </w:pPr>
    </w:p>
    <w:p w:rsidR="007E1693" w:rsidRPr="009E3552" w:rsidRDefault="007E1693" w:rsidP="008B5044">
      <w:pPr>
        <w:pStyle w:val="ListParagraph"/>
        <w:numPr>
          <w:ilvl w:val="0"/>
          <w:numId w:val="1"/>
        </w:numPr>
        <w:ind w:firstLineChars="0"/>
        <w:jc w:val="left"/>
        <w:rPr>
          <w:rFonts w:ascii="仿宋_GB2312" w:eastAsia="仿宋_GB2312"/>
        </w:rPr>
      </w:pPr>
      <w:r w:rsidRPr="009E3552">
        <w:rPr>
          <w:rFonts w:ascii="仿宋_GB2312" w:eastAsia="仿宋_GB2312" w:hint="eastAsia"/>
        </w:rPr>
        <w:t>旅游管理专业实训活动剪影</w:t>
      </w:r>
    </w:p>
    <w:p w:rsidR="007E1693" w:rsidRDefault="007E1693" w:rsidP="008B5044">
      <w:pPr>
        <w:pStyle w:val="ListParagraph"/>
        <w:ind w:left="360" w:firstLineChars="0" w:firstLine="0"/>
        <w:jc w:val="left"/>
        <w:rPr>
          <w:rFonts w:ascii="微软雅黑" w:eastAsia="微软雅黑" w:hAnsi="微软雅黑"/>
          <w:sz w:val="18"/>
        </w:rPr>
      </w:pPr>
    </w:p>
    <w:p w:rsidR="007E1693" w:rsidRDefault="007E1693" w:rsidP="008B5044">
      <w:pPr>
        <w:pStyle w:val="ListParagraph"/>
        <w:ind w:left="360" w:firstLineChars="0" w:firstLine="0"/>
        <w:jc w:val="left"/>
        <w:rPr>
          <w:rFonts w:ascii="微软雅黑" w:eastAsia="微软雅黑" w:hAnsi="微软雅黑"/>
          <w:sz w:val="18"/>
        </w:rPr>
      </w:pPr>
      <w:r w:rsidRPr="00C90633">
        <w:rPr>
          <w:rFonts w:ascii="微软雅黑" w:eastAsia="微软雅黑" w:hAnsi="微软雅黑"/>
          <w:noProof/>
          <w:sz w:val="18"/>
        </w:rPr>
        <w:pict>
          <v:shape id="图片 19" o:spid="_x0000_i1031" type="#_x0000_t75" style="width:187.5pt;height:125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">
            <v:imagedata r:id="rId13" o:title=""/>
            <o:lock v:ext="edit" aspectratio="f"/>
          </v:shape>
        </w:pict>
      </w:r>
      <w:r w:rsidRPr="00C90633">
        <w:rPr>
          <w:rFonts w:ascii="微软雅黑" w:eastAsia="微软雅黑" w:hAnsi="微软雅黑"/>
          <w:noProof/>
          <w:sz w:val="18"/>
        </w:rPr>
        <w:pict>
          <v:shape id="图片 20" o:spid="_x0000_i1032" type="#_x0000_t75" style="width:187.5pt;height:124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">
            <v:imagedata r:id="rId14" o:title=""/>
            <o:lock v:ext="edit" aspectratio="f"/>
          </v:shape>
        </w:pict>
      </w:r>
    </w:p>
    <w:p w:rsidR="007E1693" w:rsidRPr="009E3552" w:rsidRDefault="007E1693" w:rsidP="009E3552">
      <w:pPr>
        <w:ind w:firstLineChars="1890" w:firstLine="3415"/>
        <w:rPr>
          <w:rFonts w:ascii="仿宋_GB2312" w:eastAsia="仿宋_GB2312" w:hAnsi="微软雅黑"/>
          <w:b/>
          <w:sz w:val="18"/>
        </w:rPr>
      </w:pPr>
      <w:r w:rsidRPr="009E3552">
        <w:rPr>
          <w:rFonts w:ascii="仿宋_GB2312" w:eastAsia="仿宋_GB2312" w:hAnsi="微软雅黑" w:hint="eastAsia"/>
          <w:b/>
          <w:sz w:val="18"/>
        </w:rPr>
        <w:t>旅游产品设计实训</w:t>
      </w:r>
    </w:p>
    <w:p w:rsidR="007E1693" w:rsidRPr="009E3552" w:rsidRDefault="007E1693" w:rsidP="006D6BB0">
      <w:pPr>
        <w:pStyle w:val="ListParagraph"/>
        <w:ind w:leftChars="166" w:left="709" w:hangingChars="200" w:hanging="360"/>
        <w:jc w:val="left"/>
        <w:rPr>
          <w:rFonts w:ascii="仿宋_GB2312" w:eastAsia="仿宋_GB2312" w:hAnsi="微软雅黑"/>
          <w:b/>
          <w:sz w:val="18"/>
        </w:rPr>
      </w:pPr>
      <w:r w:rsidRPr="00C90633">
        <w:rPr>
          <w:rFonts w:ascii="微软雅黑" w:eastAsia="微软雅黑" w:hAnsi="微软雅黑"/>
          <w:noProof/>
          <w:sz w:val="18"/>
        </w:rPr>
        <w:pict>
          <v:shape id="图片 21" o:spid="_x0000_i1033" type="#_x0000_t75" style="width:192pt;height:132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">
            <v:imagedata r:id="rId15" o:title=""/>
            <o:lock v:ext="edit" aspectratio="f"/>
          </v:shape>
        </w:pict>
      </w:r>
      <w:r w:rsidRPr="00C90633">
        <w:rPr>
          <w:rFonts w:ascii="微软雅黑" w:eastAsia="微软雅黑" w:hAnsi="微软雅黑"/>
          <w:noProof/>
          <w:sz w:val="18"/>
        </w:rPr>
        <w:pict>
          <v:shape id="图片 22" o:spid="_x0000_i1034" type="#_x0000_t75" style="width:177.75pt;height:133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">
            <v:imagedata r:id="rId16" o:title=""/>
            <o:lock v:ext="edit" aspectratio="f"/>
          </v:shape>
        </w:pict>
      </w:r>
      <w:r w:rsidRPr="009E3552">
        <w:rPr>
          <w:rFonts w:ascii="仿宋_GB2312" w:eastAsia="仿宋_GB2312" w:hAnsi="微软雅黑" w:hint="eastAsia"/>
          <w:b/>
          <w:sz w:val="18"/>
        </w:rPr>
        <w:t>饭店服务技能实训</w:t>
      </w:r>
      <w:r w:rsidRPr="009E3552">
        <w:rPr>
          <w:rFonts w:ascii="仿宋_GB2312" w:eastAsia="仿宋_GB2312" w:hAnsi="微软雅黑"/>
          <w:b/>
          <w:sz w:val="18"/>
        </w:rPr>
        <w:t xml:space="preserve">                              </w:t>
      </w:r>
      <w:r w:rsidRPr="009E3552">
        <w:rPr>
          <w:rFonts w:ascii="仿宋_GB2312" w:eastAsia="仿宋_GB2312" w:hAnsi="微软雅黑" w:hint="eastAsia"/>
          <w:b/>
          <w:sz w:val="18"/>
        </w:rPr>
        <w:t>模拟导游讲解实训</w:t>
      </w:r>
    </w:p>
    <w:p w:rsidR="007E1693" w:rsidRDefault="007E1693" w:rsidP="00D556C3">
      <w:pPr>
        <w:pStyle w:val="ListParagraph"/>
        <w:ind w:left="360" w:firstLineChars="508" w:firstLine="914"/>
        <w:rPr>
          <w:rFonts w:ascii="微软雅黑" w:eastAsia="微软雅黑" w:hAnsi="微软雅黑"/>
          <w:sz w:val="18"/>
        </w:rPr>
      </w:pPr>
    </w:p>
    <w:p w:rsidR="007E1693" w:rsidRDefault="007E1693" w:rsidP="00D556C3">
      <w:pPr>
        <w:pStyle w:val="ListParagraph"/>
        <w:ind w:left="360" w:firstLineChars="508" w:firstLine="914"/>
        <w:rPr>
          <w:rFonts w:ascii="微软雅黑" w:eastAsia="微软雅黑" w:hAnsi="微软雅黑"/>
          <w:sz w:val="18"/>
        </w:rPr>
      </w:pPr>
    </w:p>
    <w:p w:rsidR="007E1693" w:rsidRPr="009E3552" w:rsidRDefault="007E1693" w:rsidP="00D556C3">
      <w:pPr>
        <w:pStyle w:val="ListParagraph"/>
        <w:numPr>
          <w:ilvl w:val="0"/>
          <w:numId w:val="1"/>
        </w:numPr>
        <w:ind w:firstLineChars="0"/>
        <w:jc w:val="left"/>
        <w:rPr>
          <w:rFonts w:ascii="仿宋_GB2312" w:eastAsia="仿宋_GB2312"/>
        </w:rPr>
      </w:pPr>
      <w:r w:rsidRPr="009E3552">
        <w:rPr>
          <w:rFonts w:ascii="仿宋_GB2312" w:eastAsia="仿宋_GB2312" w:hint="eastAsia"/>
        </w:rPr>
        <w:t>酒店管理专业实训活动剪影</w:t>
      </w:r>
    </w:p>
    <w:p w:rsidR="007E1693" w:rsidRDefault="007E1693" w:rsidP="008B5044">
      <w:pPr>
        <w:pStyle w:val="ListParagraph"/>
        <w:ind w:left="360" w:firstLineChars="0" w:firstLine="0"/>
        <w:jc w:val="left"/>
        <w:rPr>
          <w:rFonts w:ascii="微软雅黑" w:eastAsia="微软雅黑" w:hAnsi="微软雅黑"/>
          <w:sz w:val="18"/>
        </w:rPr>
      </w:pPr>
    </w:p>
    <w:p w:rsidR="007E1693" w:rsidRPr="00D556C3" w:rsidRDefault="007E1693" w:rsidP="008B5044">
      <w:pPr>
        <w:pStyle w:val="ListParagraph"/>
        <w:ind w:left="360" w:firstLineChars="0" w:firstLine="0"/>
        <w:jc w:val="left"/>
        <w:rPr>
          <w:rFonts w:ascii="微软雅黑" w:eastAsia="微软雅黑" w:hAnsi="微软雅黑"/>
          <w:sz w:val="18"/>
        </w:rPr>
      </w:pPr>
      <w:r w:rsidRPr="00C90633">
        <w:rPr>
          <w:rFonts w:ascii="微软雅黑" w:eastAsia="微软雅黑" w:hAnsi="微软雅黑"/>
          <w:noProof/>
          <w:sz w:val="18"/>
        </w:rPr>
        <w:pict>
          <v:shape id="图片 23" o:spid="_x0000_i1035" type="#_x0000_t75" style="width:187.5pt;height:139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BWQAAAABSZ2h0bG9uZwAAAcw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Ao8P3hwYWNrZXQgZW5kPSJ3Ij8+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">
            <v:imagedata r:id="rId17" o:title=""/>
            <o:lock v:ext="edit" aspectratio="f"/>
          </v:shape>
        </w:pict>
      </w:r>
      <w:r w:rsidRPr="00C90633">
        <w:rPr>
          <w:rFonts w:ascii="微软雅黑" w:eastAsia="微软雅黑" w:hAnsi="微软雅黑"/>
          <w:noProof/>
          <w:sz w:val="18"/>
        </w:rPr>
        <w:pict>
          <v:shape id="图片 24" o:spid="_x0000_i1036" type="#_x0000_t75" style="width:189.75pt;height:141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">
            <v:imagedata r:id="rId18" o:title=""/>
            <o:lock v:ext="edit" aspectratio="f"/>
          </v:shape>
        </w:pict>
      </w:r>
    </w:p>
    <w:p w:rsidR="007E1693" w:rsidRDefault="007E1693" w:rsidP="00E149E4">
      <w:pPr>
        <w:ind w:firstLineChars="945" w:firstLine="1708"/>
        <w:rPr>
          <w:sz w:val="18"/>
        </w:rPr>
      </w:pPr>
      <w:r w:rsidRPr="009E3552">
        <w:rPr>
          <w:rFonts w:ascii="仿宋_GB2312" w:eastAsia="仿宋_GB2312" w:hAnsi="微软雅黑" w:hint="eastAsia"/>
          <w:b/>
          <w:sz w:val="18"/>
        </w:rPr>
        <w:t>酒吧服务技能实训</w:t>
      </w:r>
      <w:r>
        <w:rPr>
          <w:sz w:val="18"/>
        </w:rPr>
        <w:t xml:space="preserve">                             </w:t>
      </w:r>
      <w:r w:rsidRPr="009E3552">
        <w:rPr>
          <w:rFonts w:ascii="仿宋_GB2312" w:eastAsia="仿宋_GB2312" w:hAnsi="微软雅黑" w:hint="eastAsia"/>
          <w:b/>
          <w:sz w:val="18"/>
        </w:rPr>
        <w:t>餐饮</w:t>
      </w:r>
      <w:r>
        <w:rPr>
          <w:rFonts w:ascii="仿宋_GB2312" w:eastAsia="仿宋_GB2312" w:hAnsi="微软雅黑" w:hint="eastAsia"/>
          <w:b/>
          <w:sz w:val="18"/>
        </w:rPr>
        <w:t>服务与管理实训</w:t>
      </w:r>
    </w:p>
    <w:p w:rsidR="007E1693" w:rsidRDefault="007E1693" w:rsidP="00014596">
      <w:pPr>
        <w:ind w:rightChars="242" w:right="508" w:firstLineChars="472" w:firstLine="991"/>
        <w:rPr>
          <w:sz w:val="18"/>
        </w:rPr>
      </w:pPr>
      <w:r>
        <w:rPr>
          <w:noProof/>
        </w:rPr>
        <w:pict>
          <v:shape id="图片 5" o:spid="_x0000_s1026" type="#_x0000_t75" style="position:absolute;left:0;text-align:left;margin-left:53.8pt;margin-top:22.5pt;width:133.9pt;height:100.8pt;z-index:-251658240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">
            <v:imagedata r:id="rId19" o:title=""/>
            <o:lock v:ext="edit" aspectratio="f"/>
          </v:shape>
        </w:pict>
      </w:r>
      <w:r>
        <w:rPr>
          <w:noProof/>
        </w:rPr>
        <w:pict>
          <v:shape id="图片 1" o:spid="_x0000_s1027" type="#_x0000_t75" style="position:absolute;left:0;text-align:left;margin-left:45.1pt;margin-top:119.25pt;width:140.15pt;height:93.6pt;z-index:-251657216;visibility:visible" wrapcoords="3003 346 2195 518 924 2246 924 17453 1733 19699 2541 20045 19636 20045 20329 19699 21253 17453 21369 2419 19867 518 19174 346 3003 346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">
            <v:imagedata r:id="rId20" o:title=""/>
            <o:lock v:ext="edit" aspectratio="f"/>
            <w10:wrap type="tight"/>
          </v:shape>
        </w:pict>
      </w:r>
      <w:r>
        <w:rPr>
          <w:sz w:val="18"/>
        </w:rPr>
        <w:t xml:space="preserve">  </w:t>
      </w:r>
      <w:r w:rsidRPr="00C90633">
        <w:rPr>
          <w:noProof/>
          <w:sz w:val="18"/>
        </w:rPr>
        <w:pict>
          <v:shape id="图片 30" o:spid="_x0000_i1037" type="#_x0000_t75" style="width:160.5pt;height:210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">
            <v:imagedata r:id="rId21" o:title=""/>
            <o:lock v:ext="edit" aspectratio="f"/>
          </v:shape>
        </w:pict>
      </w:r>
    </w:p>
    <w:p w:rsidR="007E1693" w:rsidRPr="00545B89" w:rsidRDefault="007E1693" w:rsidP="00D556C3">
      <w:pPr>
        <w:ind w:firstLineChars="472" w:firstLine="850"/>
        <w:rPr>
          <w:rFonts w:ascii="仿宋_GB2312" w:eastAsia="仿宋_GB2312" w:hAnsi="微软雅黑"/>
          <w:b/>
          <w:sz w:val="18"/>
        </w:rPr>
      </w:pPr>
      <w:r>
        <w:rPr>
          <w:sz w:val="18"/>
        </w:rPr>
        <w:t xml:space="preserve">          </w:t>
      </w:r>
      <w:r w:rsidRPr="00545B89">
        <w:rPr>
          <w:rFonts w:ascii="仿宋_GB2312" w:eastAsia="仿宋_GB2312" w:hAnsi="微软雅黑" w:hint="eastAsia"/>
          <w:b/>
          <w:sz w:val="18"/>
        </w:rPr>
        <w:t>茶艺实训</w:t>
      </w:r>
      <w:r w:rsidRPr="00545B89">
        <w:rPr>
          <w:rFonts w:ascii="仿宋_GB2312" w:eastAsia="仿宋_GB2312" w:hAnsi="微软雅黑"/>
          <w:b/>
          <w:sz w:val="18"/>
        </w:rPr>
        <w:t xml:space="preserve">                                </w:t>
      </w:r>
      <w:r w:rsidRPr="00545B89">
        <w:rPr>
          <w:rFonts w:ascii="仿宋_GB2312" w:eastAsia="仿宋_GB2312" w:hAnsi="微软雅黑" w:hint="eastAsia"/>
          <w:b/>
          <w:sz w:val="18"/>
        </w:rPr>
        <w:t>专业顶岗实习风采</w:t>
      </w:r>
    </w:p>
    <w:p w:rsidR="007E1693" w:rsidRPr="009E3552" w:rsidRDefault="007E1693" w:rsidP="00EB7641">
      <w:pPr>
        <w:pStyle w:val="ListParagraph"/>
        <w:numPr>
          <w:ilvl w:val="0"/>
          <w:numId w:val="1"/>
        </w:numPr>
        <w:ind w:firstLineChars="0"/>
        <w:jc w:val="left"/>
        <w:rPr>
          <w:rFonts w:ascii="仿宋_GB2312" w:eastAsia="仿宋_GB2312"/>
        </w:rPr>
      </w:pPr>
      <w:r>
        <w:rPr>
          <w:rFonts w:ascii="仿宋_GB2312" w:eastAsia="仿宋_GB2312" w:hint="eastAsia"/>
        </w:rPr>
        <w:t>文秘</w:t>
      </w:r>
      <w:r w:rsidRPr="009E3552">
        <w:rPr>
          <w:rFonts w:ascii="仿宋_GB2312" w:eastAsia="仿宋_GB2312" w:hint="eastAsia"/>
        </w:rPr>
        <w:t>专业实训活动剪影</w:t>
      </w:r>
    </w:p>
    <w:p w:rsidR="007E1693" w:rsidRPr="00EB7641" w:rsidRDefault="007E1693" w:rsidP="00D556C3">
      <w:pPr>
        <w:ind w:firstLineChars="472" w:firstLine="850"/>
        <w:rPr>
          <w:sz w:val="18"/>
        </w:rPr>
      </w:pPr>
      <w:r w:rsidRPr="00C90633">
        <w:rPr>
          <w:noProof/>
          <w:sz w:val="18"/>
        </w:rPr>
        <w:pict>
          <v:shape id="图片 32" o:spid="_x0000_i1038" type="#_x0000_t75" style="width:177.75pt;height:13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">
            <v:imagedata r:id="rId22" o:title=""/>
            <o:lock v:ext="edit" aspectratio="f"/>
          </v:shape>
        </w:pict>
      </w:r>
      <w:r w:rsidRPr="00C90633">
        <w:rPr>
          <w:noProof/>
          <w:sz w:val="18"/>
        </w:rPr>
        <w:pict>
          <v:shape id="图片 31" o:spid="_x0000_i1039" type="#_x0000_t75" style="width:176.25pt;height:13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">
            <v:imagedata r:id="rId23" o:title=""/>
            <o:lock v:ext="edit" aspectratio="f"/>
          </v:shape>
        </w:pict>
      </w:r>
    </w:p>
    <w:sectPr w:rsidR="007E1693" w:rsidRPr="00EB7641" w:rsidSect="006D55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1693" w:rsidRDefault="007E1693" w:rsidP="0007450D">
      <w:r>
        <w:separator/>
      </w:r>
    </w:p>
  </w:endnote>
  <w:endnote w:type="continuationSeparator" w:id="0">
    <w:p w:rsidR="007E1693" w:rsidRDefault="007E1693" w:rsidP="000745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altName w:val="宋体"/>
    <w:panose1 w:val="00000000000000000000"/>
    <w:charset w:val="86"/>
    <w:family w:val="swiss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1693" w:rsidRDefault="007E1693" w:rsidP="0007450D">
      <w:r>
        <w:separator/>
      </w:r>
    </w:p>
  </w:footnote>
  <w:footnote w:type="continuationSeparator" w:id="0">
    <w:p w:rsidR="007E1693" w:rsidRDefault="007E1693" w:rsidP="0007450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5B25F6"/>
    <w:multiLevelType w:val="hybridMultilevel"/>
    <w:tmpl w:val="8ABA6C90"/>
    <w:lvl w:ilvl="0" w:tplc="361632EA">
      <w:start w:val="1"/>
      <w:numFmt w:val="decimal"/>
      <w:lvlText w:val="%1、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7323E"/>
    <w:rsid w:val="0000453F"/>
    <w:rsid w:val="00011861"/>
    <w:rsid w:val="00012EF6"/>
    <w:rsid w:val="00014596"/>
    <w:rsid w:val="000227BF"/>
    <w:rsid w:val="00026CF1"/>
    <w:rsid w:val="0003796E"/>
    <w:rsid w:val="0004261C"/>
    <w:rsid w:val="000545F9"/>
    <w:rsid w:val="000551C0"/>
    <w:rsid w:val="00055A2A"/>
    <w:rsid w:val="00057519"/>
    <w:rsid w:val="000608B7"/>
    <w:rsid w:val="0006352E"/>
    <w:rsid w:val="00063C2E"/>
    <w:rsid w:val="0007073B"/>
    <w:rsid w:val="00072A32"/>
    <w:rsid w:val="0007450D"/>
    <w:rsid w:val="00081FF1"/>
    <w:rsid w:val="00084E01"/>
    <w:rsid w:val="000856D0"/>
    <w:rsid w:val="00093566"/>
    <w:rsid w:val="00096A87"/>
    <w:rsid w:val="000A1E2D"/>
    <w:rsid w:val="000B3051"/>
    <w:rsid w:val="000B4B2E"/>
    <w:rsid w:val="000C39AD"/>
    <w:rsid w:val="000C4672"/>
    <w:rsid w:val="000C6CA5"/>
    <w:rsid w:val="000D3B2F"/>
    <w:rsid w:val="000D7AB1"/>
    <w:rsid w:val="000E244A"/>
    <w:rsid w:val="000E726F"/>
    <w:rsid w:val="000E737E"/>
    <w:rsid w:val="001002A9"/>
    <w:rsid w:val="001022FD"/>
    <w:rsid w:val="0013159E"/>
    <w:rsid w:val="00133B24"/>
    <w:rsid w:val="00136543"/>
    <w:rsid w:val="00140683"/>
    <w:rsid w:val="00145EE0"/>
    <w:rsid w:val="00157320"/>
    <w:rsid w:val="00157464"/>
    <w:rsid w:val="00161998"/>
    <w:rsid w:val="0016225D"/>
    <w:rsid w:val="001625AA"/>
    <w:rsid w:val="00167563"/>
    <w:rsid w:val="0017088A"/>
    <w:rsid w:val="00170F42"/>
    <w:rsid w:val="001748A7"/>
    <w:rsid w:val="00185099"/>
    <w:rsid w:val="001879E5"/>
    <w:rsid w:val="00191CBF"/>
    <w:rsid w:val="00192D98"/>
    <w:rsid w:val="00195352"/>
    <w:rsid w:val="00197AA6"/>
    <w:rsid w:val="001A1889"/>
    <w:rsid w:val="001A29CF"/>
    <w:rsid w:val="001A589C"/>
    <w:rsid w:val="001A58B7"/>
    <w:rsid w:val="001B786F"/>
    <w:rsid w:val="001C19D9"/>
    <w:rsid w:val="001C3EF4"/>
    <w:rsid w:val="001D37DE"/>
    <w:rsid w:val="001E129F"/>
    <w:rsid w:val="001E6790"/>
    <w:rsid w:val="001F2089"/>
    <w:rsid w:val="00217158"/>
    <w:rsid w:val="00222ED0"/>
    <w:rsid w:val="00230CC5"/>
    <w:rsid w:val="002324D1"/>
    <w:rsid w:val="002337A2"/>
    <w:rsid w:val="0023444A"/>
    <w:rsid w:val="0023470E"/>
    <w:rsid w:val="002369D2"/>
    <w:rsid w:val="002450E3"/>
    <w:rsid w:val="00251109"/>
    <w:rsid w:val="00254AFF"/>
    <w:rsid w:val="00262BC3"/>
    <w:rsid w:val="0026708E"/>
    <w:rsid w:val="00277D6C"/>
    <w:rsid w:val="0028338A"/>
    <w:rsid w:val="00284498"/>
    <w:rsid w:val="00284B0A"/>
    <w:rsid w:val="00287850"/>
    <w:rsid w:val="00287BA1"/>
    <w:rsid w:val="002957D4"/>
    <w:rsid w:val="002A40AC"/>
    <w:rsid w:val="002B6B08"/>
    <w:rsid w:val="002D30D4"/>
    <w:rsid w:val="002D512E"/>
    <w:rsid w:val="002E255B"/>
    <w:rsid w:val="002E5C0F"/>
    <w:rsid w:val="002E68A2"/>
    <w:rsid w:val="002F08C5"/>
    <w:rsid w:val="002F4F29"/>
    <w:rsid w:val="002F7EA8"/>
    <w:rsid w:val="00301055"/>
    <w:rsid w:val="0030185D"/>
    <w:rsid w:val="00306F80"/>
    <w:rsid w:val="003127CD"/>
    <w:rsid w:val="00313CB2"/>
    <w:rsid w:val="00314660"/>
    <w:rsid w:val="00316022"/>
    <w:rsid w:val="003242E1"/>
    <w:rsid w:val="00331A11"/>
    <w:rsid w:val="00333078"/>
    <w:rsid w:val="00335ED0"/>
    <w:rsid w:val="00342122"/>
    <w:rsid w:val="00342193"/>
    <w:rsid w:val="003430F8"/>
    <w:rsid w:val="003442E9"/>
    <w:rsid w:val="0035141B"/>
    <w:rsid w:val="003616D5"/>
    <w:rsid w:val="0037268E"/>
    <w:rsid w:val="0037323E"/>
    <w:rsid w:val="003733E6"/>
    <w:rsid w:val="00373588"/>
    <w:rsid w:val="00376804"/>
    <w:rsid w:val="0037776C"/>
    <w:rsid w:val="0037787F"/>
    <w:rsid w:val="00383A33"/>
    <w:rsid w:val="00384765"/>
    <w:rsid w:val="00384819"/>
    <w:rsid w:val="00384DE4"/>
    <w:rsid w:val="003901E9"/>
    <w:rsid w:val="00392126"/>
    <w:rsid w:val="0039519E"/>
    <w:rsid w:val="00396913"/>
    <w:rsid w:val="003A0296"/>
    <w:rsid w:val="003B0A48"/>
    <w:rsid w:val="003B336E"/>
    <w:rsid w:val="003B5BBA"/>
    <w:rsid w:val="003B7411"/>
    <w:rsid w:val="003C2503"/>
    <w:rsid w:val="003C477A"/>
    <w:rsid w:val="003D28AF"/>
    <w:rsid w:val="003D3171"/>
    <w:rsid w:val="003D533C"/>
    <w:rsid w:val="003E7B86"/>
    <w:rsid w:val="003F29AB"/>
    <w:rsid w:val="003F546A"/>
    <w:rsid w:val="003F5583"/>
    <w:rsid w:val="003F6575"/>
    <w:rsid w:val="00402E25"/>
    <w:rsid w:val="00412037"/>
    <w:rsid w:val="0041266B"/>
    <w:rsid w:val="00421054"/>
    <w:rsid w:val="004326C3"/>
    <w:rsid w:val="0043291E"/>
    <w:rsid w:val="00443E90"/>
    <w:rsid w:val="00452273"/>
    <w:rsid w:val="00452528"/>
    <w:rsid w:val="00461726"/>
    <w:rsid w:val="00462E34"/>
    <w:rsid w:val="00462E52"/>
    <w:rsid w:val="00467629"/>
    <w:rsid w:val="00477E8E"/>
    <w:rsid w:val="004871AC"/>
    <w:rsid w:val="00491438"/>
    <w:rsid w:val="004917FE"/>
    <w:rsid w:val="004957BE"/>
    <w:rsid w:val="004A3752"/>
    <w:rsid w:val="004A4334"/>
    <w:rsid w:val="004A5EC6"/>
    <w:rsid w:val="004B790A"/>
    <w:rsid w:val="004C4EE3"/>
    <w:rsid w:val="004D2698"/>
    <w:rsid w:val="004D500A"/>
    <w:rsid w:val="004D6BA1"/>
    <w:rsid w:val="004F7E8A"/>
    <w:rsid w:val="00501AC6"/>
    <w:rsid w:val="005023D6"/>
    <w:rsid w:val="005061CF"/>
    <w:rsid w:val="00523EEB"/>
    <w:rsid w:val="00524F75"/>
    <w:rsid w:val="005271C6"/>
    <w:rsid w:val="00527FEE"/>
    <w:rsid w:val="00533ECE"/>
    <w:rsid w:val="00537AF4"/>
    <w:rsid w:val="005444F3"/>
    <w:rsid w:val="00545B89"/>
    <w:rsid w:val="00550C53"/>
    <w:rsid w:val="005536B1"/>
    <w:rsid w:val="0055775D"/>
    <w:rsid w:val="00557A8B"/>
    <w:rsid w:val="005636EF"/>
    <w:rsid w:val="005661DD"/>
    <w:rsid w:val="00567C38"/>
    <w:rsid w:val="00570C43"/>
    <w:rsid w:val="00582E88"/>
    <w:rsid w:val="005866CF"/>
    <w:rsid w:val="00591343"/>
    <w:rsid w:val="00591A83"/>
    <w:rsid w:val="0059547C"/>
    <w:rsid w:val="00595B3D"/>
    <w:rsid w:val="00597024"/>
    <w:rsid w:val="005A436F"/>
    <w:rsid w:val="005B0D58"/>
    <w:rsid w:val="005B2226"/>
    <w:rsid w:val="005B4C34"/>
    <w:rsid w:val="005C18FB"/>
    <w:rsid w:val="005D0716"/>
    <w:rsid w:val="005D7248"/>
    <w:rsid w:val="005F2706"/>
    <w:rsid w:val="005F39A5"/>
    <w:rsid w:val="005F73AF"/>
    <w:rsid w:val="00604554"/>
    <w:rsid w:val="006049E9"/>
    <w:rsid w:val="0061031B"/>
    <w:rsid w:val="00616809"/>
    <w:rsid w:val="006254F1"/>
    <w:rsid w:val="00626DB0"/>
    <w:rsid w:val="006307AE"/>
    <w:rsid w:val="0063619B"/>
    <w:rsid w:val="00636972"/>
    <w:rsid w:val="006421FC"/>
    <w:rsid w:val="006425E7"/>
    <w:rsid w:val="0064698F"/>
    <w:rsid w:val="00651EEA"/>
    <w:rsid w:val="00654D6E"/>
    <w:rsid w:val="00656AC2"/>
    <w:rsid w:val="00662036"/>
    <w:rsid w:val="00662182"/>
    <w:rsid w:val="006639C4"/>
    <w:rsid w:val="00675F04"/>
    <w:rsid w:val="006760CE"/>
    <w:rsid w:val="00681AEE"/>
    <w:rsid w:val="00683073"/>
    <w:rsid w:val="00692FA5"/>
    <w:rsid w:val="00695BBB"/>
    <w:rsid w:val="006A09DE"/>
    <w:rsid w:val="006A0A2E"/>
    <w:rsid w:val="006A0EF4"/>
    <w:rsid w:val="006A2C62"/>
    <w:rsid w:val="006A4298"/>
    <w:rsid w:val="006A69BD"/>
    <w:rsid w:val="006B093D"/>
    <w:rsid w:val="006B1149"/>
    <w:rsid w:val="006D1597"/>
    <w:rsid w:val="006D1C98"/>
    <w:rsid w:val="006D5501"/>
    <w:rsid w:val="006D6BB0"/>
    <w:rsid w:val="006D70CC"/>
    <w:rsid w:val="006E3B50"/>
    <w:rsid w:val="006E4346"/>
    <w:rsid w:val="006E4B70"/>
    <w:rsid w:val="006F3081"/>
    <w:rsid w:val="00703823"/>
    <w:rsid w:val="007113FC"/>
    <w:rsid w:val="00711FFA"/>
    <w:rsid w:val="00730B81"/>
    <w:rsid w:val="00744CEA"/>
    <w:rsid w:val="00752BFB"/>
    <w:rsid w:val="00761573"/>
    <w:rsid w:val="007628C8"/>
    <w:rsid w:val="0076332F"/>
    <w:rsid w:val="00765A00"/>
    <w:rsid w:val="007738C6"/>
    <w:rsid w:val="00774051"/>
    <w:rsid w:val="00775C18"/>
    <w:rsid w:val="00780771"/>
    <w:rsid w:val="00785645"/>
    <w:rsid w:val="00793015"/>
    <w:rsid w:val="00796446"/>
    <w:rsid w:val="00797209"/>
    <w:rsid w:val="007B0572"/>
    <w:rsid w:val="007B3A00"/>
    <w:rsid w:val="007C3BFF"/>
    <w:rsid w:val="007C48DB"/>
    <w:rsid w:val="007C5970"/>
    <w:rsid w:val="007D551C"/>
    <w:rsid w:val="007E1204"/>
    <w:rsid w:val="007E1693"/>
    <w:rsid w:val="007F14A4"/>
    <w:rsid w:val="007F72DF"/>
    <w:rsid w:val="00806D00"/>
    <w:rsid w:val="00807A20"/>
    <w:rsid w:val="00821FB4"/>
    <w:rsid w:val="00823C83"/>
    <w:rsid w:val="00824A81"/>
    <w:rsid w:val="008279B0"/>
    <w:rsid w:val="00830D63"/>
    <w:rsid w:val="00836EC2"/>
    <w:rsid w:val="00837C92"/>
    <w:rsid w:val="00840D39"/>
    <w:rsid w:val="008442A1"/>
    <w:rsid w:val="00847E71"/>
    <w:rsid w:val="00850B52"/>
    <w:rsid w:val="0085306C"/>
    <w:rsid w:val="008643E8"/>
    <w:rsid w:val="00866661"/>
    <w:rsid w:val="00870606"/>
    <w:rsid w:val="00875F60"/>
    <w:rsid w:val="0088243D"/>
    <w:rsid w:val="008852DA"/>
    <w:rsid w:val="0088564D"/>
    <w:rsid w:val="0089567D"/>
    <w:rsid w:val="008A013F"/>
    <w:rsid w:val="008A3DCF"/>
    <w:rsid w:val="008A4463"/>
    <w:rsid w:val="008B1396"/>
    <w:rsid w:val="008B5044"/>
    <w:rsid w:val="008B604B"/>
    <w:rsid w:val="008C0175"/>
    <w:rsid w:val="008C4263"/>
    <w:rsid w:val="008C6D7D"/>
    <w:rsid w:val="008D3D6C"/>
    <w:rsid w:val="008D554B"/>
    <w:rsid w:val="008E106E"/>
    <w:rsid w:val="008E3BC4"/>
    <w:rsid w:val="008F0A67"/>
    <w:rsid w:val="009069BE"/>
    <w:rsid w:val="009076AF"/>
    <w:rsid w:val="00911100"/>
    <w:rsid w:val="00914E2A"/>
    <w:rsid w:val="0091520A"/>
    <w:rsid w:val="009152B9"/>
    <w:rsid w:val="00915731"/>
    <w:rsid w:val="00915C13"/>
    <w:rsid w:val="0092164E"/>
    <w:rsid w:val="009524FC"/>
    <w:rsid w:val="00952B84"/>
    <w:rsid w:val="009653DB"/>
    <w:rsid w:val="00966B7F"/>
    <w:rsid w:val="00975B3F"/>
    <w:rsid w:val="009825D6"/>
    <w:rsid w:val="00993758"/>
    <w:rsid w:val="00994350"/>
    <w:rsid w:val="00995F77"/>
    <w:rsid w:val="009A1476"/>
    <w:rsid w:val="009A5D88"/>
    <w:rsid w:val="009A7074"/>
    <w:rsid w:val="009C0712"/>
    <w:rsid w:val="009C3468"/>
    <w:rsid w:val="009C46A5"/>
    <w:rsid w:val="009C5D6E"/>
    <w:rsid w:val="009D2F3C"/>
    <w:rsid w:val="009D30F5"/>
    <w:rsid w:val="009D5CB6"/>
    <w:rsid w:val="009D5DDD"/>
    <w:rsid w:val="009E164A"/>
    <w:rsid w:val="009E3552"/>
    <w:rsid w:val="009E4A2A"/>
    <w:rsid w:val="009E4A7B"/>
    <w:rsid w:val="009F1A22"/>
    <w:rsid w:val="009F6B8C"/>
    <w:rsid w:val="00A13372"/>
    <w:rsid w:val="00A13778"/>
    <w:rsid w:val="00A1416F"/>
    <w:rsid w:val="00A17ACE"/>
    <w:rsid w:val="00A21A0F"/>
    <w:rsid w:val="00A57C10"/>
    <w:rsid w:val="00A63C15"/>
    <w:rsid w:val="00A64D80"/>
    <w:rsid w:val="00A67C90"/>
    <w:rsid w:val="00A825B2"/>
    <w:rsid w:val="00A8351F"/>
    <w:rsid w:val="00A96162"/>
    <w:rsid w:val="00A97CAF"/>
    <w:rsid w:val="00AC46BB"/>
    <w:rsid w:val="00AC73CD"/>
    <w:rsid w:val="00AC7F7F"/>
    <w:rsid w:val="00AE191E"/>
    <w:rsid w:val="00AE3B5F"/>
    <w:rsid w:val="00AE7ABD"/>
    <w:rsid w:val="00AF01D4"/>
    <w:rsid w:val="00AF41E1"/>
    <w:rsid w:val="00AF4632"/>
    <w:rsid w:val="00AF59D0"/>
    <w:rsid w:val="00B11192"/>
    <w:rsid w:val="00B20D7C"/>
    <w:rsid w:val="00B244F1"/>
    <w:rsid w:val="00B31BF7"/>
    <w:rsid w:val="00B31DB4"/>
    <w:rsid w:val="00B421FC"/>
    <w:rsid w:val="00B455F2"/>
    <w:rsid w:val="00B51B9F"/>
    <w:rsid w:val="00B62EDC"/>
    <w:rsid w:val="00B64147"/>
    <w:rsid w:val="00B77F8B"/>
    <w:rsid w:val="00B94EEF"/>
    <w:rsid w:val="00BA3D94"/>
    <w:rsid w:val="00BA5723"/>
    <w:rsid w:val="00BA6814"/>
    <w:rsid w:val="00BB56B3"/>
    <w:rsid w:val="00BE466D"/>
    <w:rsid w:val="00BE5E8D"/>
    <w:rsid w:val="00BE61F0"/>
    <w:rsid w:val="00BE625D"/>
    <w:rsid w:val="00BF110C"/>
    <w:rsid w:val="00BF376D"/>
    <w:rsid w:val="00BF75D7"/>
    <w:rsid w:val="00C14698"/>
    <w:rsid w:val="00C150B3"/>
    <w:rsid w:val="00C20E02"/>
    <w:rsid w:val="00C2115D"/>
    <w:rsid w:val="00C30A01"/>
    <w:rsid w:val="00C35059"/>
    <w:rsid w:val="00C42B5E"/>
    <w:rsid w:val="00C56434"/>
    <w:rsid w:val="00C56B8A"/>
    <w:rsid w:val="00C61F1E"/>
    <w:rsid w:val="00C70A2A"/>
    <w:rsid w:val="00C71EE7"/>
    <w:rsid w:val="00C73965"/>
    <w:rsid w:val="00C81669"/>
    <w:rsid w:val="00C818EF"/>
    <w:rsid w:val="00C8287C"/>
    <w:rsid w:val="00C87432"/>
    <w:rsid w:val="00C90633"/>
    <w:rsid w:val="00CA503A"/>
    <w:rsid w:val="00CB460A"/>
    <w:rsid w:val="00CB63BF"/>
    <w:rsid w:val="00CC6CAC"/>
    <w:rsid w:val="00CC7D34"/>
    <w:rsid w:val="00CD6B48"/>
    <w:rsid w:val="00CE2217"/>
    <w:rsid w:val="00CF345B"/>
    <w:rsid w:val="00CF581A"/>
    <w:rsid w:val="00CF66F6"/>
    <w:rsid w:val="00D00E63"/>
    <w:rsid w:val="00D0430D"/>
    <w:rsid w:val="00D10E90"/>
    <w:rsid w:val="00D13FFF"/>
    <w:rsid w:val="00D311A7"/>
    <w:rsid w:val="00D32A0C"/>
    <w:rsid w:val="00D33427"/>
    <w:rsid w:val="00D37C05"/>
    <w:rsid w:val="00D40AA1"/>
    <w:rsid w:val="00D44F67"/>
    <w:rsid w:val="00D5239A"/>
    <w:rsid w:val="00D53B86"/>
    <w:rsid w:val="00D54E02"/>
    <w:rsid w:val="00D556C3"/>
    <w:rsid w:val="00D5734B"/>
    <w:rsid w:val="00D76061"/>
    <w:rsid w:val="00D81844"/>
    <w:rsid w:val="00D92A2D"/>
    <w:rsid w:val="00D93D39"/>
    <w:rsid w:val="00D96B65"/>
    <w:rsid w:val="00DA2F09"/>
    <w:rsid w:val="00DA5719"/>
    <w:rsid w:val="00DB3193"/>
    <w:rsid w:val="00DB4CAF"/>
    <w:rsid w:val="00DC37C5"/>
    <w:rsid w:val="00DC3EC9"/>
    <w:rsid w:val="00DC41FC"/>
    <w:rsid w:val="00DD02C8"/>
    <w:rsid w:val="00DD3BA2"/>
    <w:rsid w:val="00DD3E81"/>
    <w:rsid w:val="00DE6C98"/>
    <w:rsid w:val="00DF7657"/>
    <w:rsid w:val="00E02AAA"/>
    <w:rsid w:val="00E02DBC"/>
    <w:rsid w:val="00E0317C"/>
    <w:rsid w:val="00E03824"/>
    <w:rsid w:val="00E076CA"/>
    <w:rsid w:val="00E111D0"/>
    <w:rsid w:val="00E11832"/>
    <w:rsid w:val="00E149E4"/>
    <w:rsid w:val="00E17E04"/>
    <w:rsid w:val="00E30BBF"/>
    <w:rsid w:val="00E3505A"/>
    <w:rsid w:val="00E40DF9"/>
    <w:rsid w:val="00E446D0"/>
    <w:rsid w:val="00E52C0C"/>
    <w:rsid w:val="00E565CF"/>
    <w:rsid w:val="00E62E3B"/>
    <w:rsid w:val="00E6751F"/>
    <w:rsid w:val="00E73F10"/>
    <w:rsid w:val="00E80A62"/>
    <w:rsid w:val="00E8130D"/>
    <w:rsid w:val="00E83402"/>
    <w:rsid w:val="00EA05A8"/>
    <w:rsid w:val="00EA080C"/>
    <w:rsid w:val="00EA17CA"/>
    <w:rsid w:val="00EB05CD"/>
    <w:rsid w:val="00EB11A7"/>
    <w:rsid w:val="00EB7641"/>
    <w:rsid w:val="00EC4277"/>
    <w:rsid w:val="00EC4D9D"/>
    <w:rsid w:val="00ED2160"/>
    <w:rsid w:val="00EE14C8"/>
    <w:rsid w:val="00EE4293"/>
    <w:rsid w:val="00EE6831"/>
    <w:rsid w:val="00EF27BB"/>
    <w:rsid w:val="00EF6498"/>
    <w:rsid w:val="00F06CB4"/>
    <w:rsid w:val="00F167BC"/>
    <w:rsid w:val="00F251F9"/>
    <w:rsid w:val="00F27657"/>
    <w:rsid w:val="00F306E6"/>
    <w:rsid w:val="00F32616"/>
    <w:rsid w:val="00F338FC"/>
    <w:rsid w:val="00F3714F"/>
    <w:rsid w:val="00F40F4F"/>
    <w:rsid w:val="00F4661E"/>
    <w:rsid w:val="00F535D1"/>
    <w:rsid w:val="00F57017"/>
    <w:rsid w:val="00F57BE8"/>
    <w:rsid w:val="00F6119A"/>
    <w:rsid w:val="00F62684"/>
    <w:rsid w:val="00F7272F"/>
    <w:rsid w:val="00F736EE"/>
    <w:rsid w:val="00F75364"/>
    <w:rsid w:val="00F76E1F"/>
    <w:rsid w:val="00F83AF9"/>
    <w:rsid w:val="00F866C3"/>
    <w:rsid w:val="00F91253"/>
    <w:rsid w:val="00F95239"/>
    <w:rsid w:val="00F95BDA"/>
    <w:rsid w:val="00F96D04"/>
    <w:rsid w:val="00FA30B1"/>
    <w:rsid w:val="00FB07E5"/>
    <w:rsid w:val="00FB4975"/>
    <w:rsid w:val="00FC20AB"/>
    <w:rsid w:val="00FD537E"/>
    <w:rsid w:val="00FF4E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6D5501"/>
    <w:pPr>
      <w:widowControl w:val="0"/>
      <w:jc w:val="both"/>
    </w:pPr>
    <w:rPr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5B2226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0745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07450D"/>
    <w:rPr>
      <w:rFonts w:cs="Times New Roman"/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rsid w:val="000745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7450D"/>
    <w:rPr>
      <w:rFonts w:cs="Times New Roman"/>
      <w:kern w:val="2"/>
      <w:sz w:val="18"/>
      <w:szCs w:val="18"/>
    </w:rPr>
  </w:style>
  <w:style w:type="paragraph" w:styleId="ListParagraph">
    <w:name w:val="List Paragraph"/>
    <w:basedOn w:val="Normal"/>
    <w:uiPriority w:val="99"/>
    <w:qFormat/>
    <w:rsid w:val="0007450D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810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292</TotalTime>
  <Pages>3</Pages>
  <Words>41</Words>
  <Characters>237</Characters>
  <Application>Microsoft Office Outlook</Application>
  <DocSecurity>0</DocSecurity>
  <Lines>0</Lines>
  <Paragraphs>0</Paragraphs>
  <ScaleCrop>false</ScaleCrop>
  <Company>微软中国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林朝阳</dc:creator>
  <cp:keywords/>
  <dc:description/>
  <cp:lastModifiedBy>吴友强</cp:lastModifiedBy>
  <cp:revision>5</cp:revision>
  <dcterms:created xsi:type="dcterms:W3CDTF">2014-06-25T02:09:00Z</dcterms:created>
  <dcterms:modified xsi:type="dcterms:W3CDTF">2014-10-21T03:57:00Z</dcterms:modified>
</cp:coreProperties>
</file>